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659" w:rsidRPr="00922659" w:rsidRDefault="00922659" w:rsidP="00922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nb-NO"/>
        </w:rPr>
        <w:br/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nb-NO"/>
        </w:rPr>
        <w:br/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nb-NO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nb-NO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466850" cy="476250"/>
            <wp:effectExtent l="0" t="0" r="0" b="0"/>
            <wp:wrapSquare wrapText="bothSides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rvik-kommune-logo-rgb-250x50 (2).pn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438"/>
                    <a:stretch/>
                  </pic:blipFill>
                  <pic:spPr bwMode="auto">
                    <a:xfrm>
                      <a:off x="0" y="0"/>
                      <a:ext cx="1466850" cy="476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22659">
        <w:rPr>
          <w:rFonts w:ascii="Arial" w:eastAsia="Times New Roman" w:hAnsi="Arial" w:cs="Arial"/>
          <w:b/>
          <w:bCs/>
          <w:color w:val="000000"/>
          <w:sz w:val="28"/>
          <w:szCs w:val="28"/>
          <w:lang w:eastAsia="nb-NO"/>
        </w:rPr>
        <w:t>ÅRSRAPPORT FOR SPESIALPEDAGOGISK HJELP </w:t>
      </w:r>
    </w:p>
    <w:p w:rsidR="00922659" w:rsidRDefault="00922659" w:rsidP="0092265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bookmarkStart w:id="0" w:name="_GoBack"/>
      <w:bookmarkEnd w:id="0"/>
    </w:p>
    <w:p w:rsidR="00922659" w:rsidRDefault="00922659" w:rsidP="00922659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nb-NO"/>
        </w:rPr>
      </w:pPr>
      <w:r>
        <w:rPr>
          <w:rFonts w:ascii="Arial" w:eastAsia="Times New Roman" w:hAnsi="Arial" w:cs="Arial"/>
          <w:b/>
          <w:bCs/>
          <w:color w:val="000000"/>
          <w:lang w:eastAsia="nb-NO"/>
        </w:rPr>
        <w:br/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922659" w:rsidTr="00922659">
        <w:trPr>
          <w:trHeight w:val="527"/>
        </w:trPr>
        <w:tc>
          <w:tcPr>
            <w:tcW w:w="1696" w:type="dxa"/>
          </w:tcPr>
          <w:p w:rsidR="00922659" w:rsidRPr="00922659" w:rsidRDefault="00922659" w:rsidP="003F540C">
            <w:pPr>
              <w:rPr>
                <w:rFonts w:ascii="Arial" w:eastAsia="Times New Roman" w:hAnsi="Arial" w:cs="Arial"/>
                <w:lang w:eastAsia="nb-NO"/>
              </w:rPr>
            </w:pPr>
            <w:r>
              <w:rPr>
                <w:rFonts w:ascii="Arial" w:eastAsia="Times New Roman" w:hAnsi="Arial" w:cs="Arial"/>
                <w:lang w:eastAsia="nb-NO"/>
              </w:rPr>
              <w:t>Barnehageåret</w:t>
            </w:r>
          </w:p>
        </w:tc>
        <w:tc>
          <w:tcPr>
            <w:tcW w:w="7366" w:type="dxa"/>
          </w:tcPr>
          <w:p w:rsidR="00922659" w:rsidRPr="00922659" w:rsidRDefault="00922659" w:rsidP="003F540C">
            <w:pPr>
              <w:rPr>
                <w:rFonts w:ascii="Arial" w:eastAsia="Times New Roman" w:hAnsi="Arial" w:cs="Arial"/>
                <w:lang w:eastAsia="nb-NO"/>
              </w:rPr>
            </w:pPr>
          </w:p>
        </w:tc>
      </w:tr>
    </w:tbl>
    <w:p w:rsidR="00922659" w:rsidRPr="00922659" w:rsidRDefault="00922659" w:rsidP="0092265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:rsidR="00922659" w:rsidRDefault="00922659" w:rsidP="00922659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nb-NO"/>
        </w:rPr>
      </w:pPr>
      <w:r>
        <w:rPr>
          <w:rFonts w:ascii="Arial" w:eastAsia="Times New Roman" w:hAnsi="Arial" w:cs="Arial"/>
          <w:b/>
          <w:bCs/>
          <w:color w:val="000000"/>
          <w:lang w:eastAsia="nb-NO"/>
        </w:rPr>
        <w:t>Opplysninger om barnet</w:t>
      </w:r>
      <w:r>
        <w:rPr>
          <w:rFonts w:ascii="Arial" w:eastAsia="Times New Roman" w:hAnsi="Arial" w:cs="Arial"/>
          <w:b/>
          <w:bCs/>
          <w:color w:val="000000"/>
          <w:lang w:eastAsia="nb-NO"/>
        </w:rPr>
        <w:br/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922659" w:rsidTr="00922659">
        <w:trPr>
          <w:trHeight w:val="448"/>
        </w:trPr>
        <w:tc>
          <w:tcPr>
            <w:tcW w:w="1696" w:type="dxa"/>
          </w:tcPr>
          <w:p w:rsidR="00922659" w:rsidRPr="00922659" w:rsidRDefault="00922659" w:rsidP="00922659">
            <w:pPr>
              <w:rPr>
                <w:rFonts w:ascii="Arial" w:eastAsia="Times New Roman" w:hAnsi="Arial" w:cs="Arial"/>
                <w:lang w:eastAsia="nb-NO"/>
              </w:rPr>
            </w:pPr>
            <w:r w:rsidRPr="00922659">
              <w:rPr>
                <w:rFonts w:ascii="Arial" w:eastAsia="Times New Roman" w:hAnsi="Arial" w:cs="Arial"/>
                <w:lang w:eastAsia="nb-NO"/>
              </w:rPr>
              <w:t>Navn</w:t>
            </w:r>
          </w:p>
        </w:tc>
        <w:tc>
          <w:tcPr>
            <w:tcW w:w="7366" w:type="dxa"/>
          </w:tcPr>
          <w:p w:rsidR="00922659" w:rsidRPr="00922659" w:rsidRDefault="00922659" w:rsidP="00922659">
            <w:pPr>
              <w:rPr>
                <w:rFonts w:ascii="Arial" w:eastAsia="Times New Roman" w:hAnsi="Arial" w:cs="Arial"/>
                <w:lang w:eastAsia="nb-NO"/>
              </w:rPr>
            </w:pPr>
          </w:p>
        </w:tc>
      </w:tr>
      <w:tr w:rsidR="00922659" w:rsidTr="00922659">
        <w:trPr>
          <w:trHeight w:val="398"/>
        </w:trPr>
        <w:tc>
          <w:tcPr>
            <w:tcW w:w="1696" w:type="dxa"/>
          </w:tcPr>
          <w:p w:rsidR="00922659" w:rsidRPr="00922659" w:rsidRDefault="00922659" w:rsidP="00922659">
            <w:pPr>
              <w:rPr>
                <w:rFonts w:ascii="Arial" w:eastAsia="Times New Roman" w:hAnsi="Arial" w:cs="Arial"/>
                <w:lang w:eastAsia="nb-NO"/>
              </w:rPr>
            </w:pPr>
            <w:r w:rsidRPr="00922659">
              <w:rPr>
                <w:rFonts w:ascii="Arial" w:eastAsia="Times New Roman" w:hAnsi="Arial" w:cs="Arial"/>
                <w:lang w:eastAsia="nb-NO"/>
              </w:rPr>
              <w:t>Født</w:t>
            </w:r>
          </w:p>
        </w:tc>
        <w:tc>
          <w:tcPr>
            <w:tcW w:w="7366" w:type="dxa"/>
          </w:tcPr>
          <w:p w:rsidR="00922659" w:rsidRPr="00922659" w:rsidRDefault="00922659" w:rsidP="00922659">
            <w:pPr>
              <w:rPr>
                <w:rFonts w:ascii="Arial" w:eastAsia="Times New Roman" w:hAnsi="Arial" w:cs="Arial"/>
                <w:lang w:eastAsia="nb-NO"/>
              </w:rPr>
            </w:pPr>
          </w:p>
        </w:tc>
      </w:tr>
      <w:tr w:rsidR="00922659" w:rsidTr="00922659">
        <w:trPr>
          <w:trHeight w:val="417"/>
        </w:trPr>
        <w:tc>
          <w:tcPr>
            <w:tcW w:w="1696" w:type="dxa"/>
          </w:tcPr>
          <w:p w:rsidR="00922659" w:rsidRPr="00922659" w:rsidRDefault="00922659" w:rsidP="00922659">
            <w:pPr>
              <w:rPr>
                <w:rFonts w:ascii="Arial" w:eastAsia="Times New Roman" w:hAnsi="Arial" w:cs="Arial"/>
                <w:lang w:eastAsia="nb-NO"/>
              </w:rPr>
            </w:pPr>
            <w:r w:rsidRPr="00922659">
              <w:rPr>
                <w:rFonts w:ascii="Arial" w:eastAsia="Times New Roman" w:hAnsi="Arial" w:cs="Arial"/>
                <w:lang w:eastAsia="nb-NO"/>
              </w:rPr>
              <w:t>Barnehage</w:t>
            </w:r>
          </w:p>
        </w:tc>
        <w:tc>
          <w:tcPr>
            <w:tcW w:w="7366" w:type="dxa"/>
          </w:tcPr>
          <w:p w:rsidR="00922659" w:rsidRPr="00922659" w:rsidRDefault="00922659" w:rsidP="00922659">
            <w:pPr>
              <w:rPr>
                <w:rFonts w:ascii="Arial" w:eastAsia="Times New Roman" w:hAnsi="Arial" w:cs="Arial"/>
                <w:lang w:eastAsia="nb-NO"/>
              </w:rPr>
            </w:pPr>
          </w:p>
        </w:tc>
      </w:tr>
    </w:tbl>
    <w:p w:rsidR="00922659" w:rsidRPr="00922659" w:rsidRDefault="00922659" w:rsidP="0092265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:rsidR="00922659" w:rsidRPr="00922659" w:rsidRDefault="00922659" w:rsidP="00922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922659">
        <w:rPr>
          <w:rFonts w:ascii="Arial" w:eastAsia="Times New Roman" w:hAnsi="Arial" w:cs="Arial"/>
          <w:b/>
          <w:bCs/>
          <w:color w:val="000000"/>
          <w:lang w:eastAsia="nb-NO"/>
        </w:rPr>
        <w:t>Vurdering av rammebetingelser (beskriv hva som har vært gjennomført)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94"/>
        <w:gridCol w:w="2069"/>
        <w:gridCol w:w="1889"/>
      </w:tblGrid>
      <w:tr w:rsidR="00922659" w:rsidRPr="00922659" w:rsidTr="009226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b/>
                <w:color w:val="000000"/>
                <w:lang w:eastAsia="nb-NO"/>
              </w:rPr>
              <w:t>Spesialpedagogisk hjelp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b/>
                <w:color w:val="000000"/>
                <w:lang w:eastAsia="nb-NO"/>
              </w:rPr>
              <w:t>Iflg vedtak § 31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b/>
                <w:color w:val="000000"/>
                <w:lang w:eastAsia="nb-NO"/>
              </w:rPr>
              <w:t>Gjennomført</w:t>
            </w:r>
          </w:p>
        </w:tc>
      </w:tr>
      <w:tr w:rsidR="00922659" w:rsidRPr="00922659" w:rsidTr="00922659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color w:val="000000"/>
                <w:lang w:eastAsia="nb-NO"/>
              </w:rPr>
              <w:t>Antall timer med spesialpedagog/pedagog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</w:p>
        </w:tc>
      </w:tr>
      <w:tr w:rsidR="00922659" w:rsidRPr="00922659" w:rsidTr="00922659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color w:val="000000"/>
                <w:lang w:eastAsia="nb-NO"/>
              </w:rPr>
              <w:t>Antall timer med assistent/fagarbeider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</w:p>
        </w:tc>
      </w:tr>
      <w:tr w:rsidR="00922659" w:rsidRPr="00922659" w:rsidTr="00922659">
        <w:trPr>
          <w:trHeight w:val="420"/>
        </w:trPr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color w:val="000000"/>
                <w:lang w:eastAsia="nb-NO"/>
              </w:rPr>
              <w:t>Hvis det er et avvik i vedtakstimer og timeantallet som er gitt barnet skal avviket forklares.</w:t>
            </w:r>
          </w:p>
          <w:p w:rsidR="00922659" w:rsidRPr="00922659" w:rsidRDefault="00922659" w:rsidP="009226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br/>
            </w:r>
          </w:p>
        </w:tc>
      </w:tr>
      <w:tr w:rsidR="00922659" w:rsidRPr="00922659" w:rsidTr="00922659">
        <w:trPr>
          <w:trHeight w:val="420"/>
        </w:trPr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color w:val="000000"/>
                <w:lang w:eastAsia="nb-NO"/>
              </w:rPr>
              <w:t>Beskriv hvordan hjelpen er organisert og hvordan ressursene er fordelt:</w:t>
            </w:r>
          </w:p>
          <w:p w:rsidR="00922659" w:rsidRPr="00922659" w:rsidRDefault="00922659" w:rsidP="009226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br/>
            </w:r>
          </w:p>
        </w:tc>
      </w:tr>
      <w:tr w:rsidR="00922659" w:rsidRPr="00922659" w:rsidTr="00922659">
        <w:trPr>
          <w:trHeight w:val="420"/>
        </w:trPr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color w:val="000000"/>
                <w:lang w:eastAsia="nb-NO"/>
              </w:rPr>
              <w:t>Dersom hjelpen IKKE er gjennomført i samsvar med sakkyndig vurdering, gi begrunnelse for avvik:</w:t>
            </w:r>
          </w:p>
          <w:p w:rsidR="00922659" w:rsidRPr="00922659" w:rsidRDefault="00922659" w:rsidP="009226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br/>
            </w:r>
            <w:r w:rsidRPr="00922659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br/>
            </w:r>
          </w:p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color w:val="000000"/>
                <w:lang w:eastAsia="nb-NO"/>
              </w:rPr>
              <w:t> </w:t>
            </w:r>
          </w:p>
        </w:tc>
      </w:tr>
    </w:tbl>
    <w:p w:rsidR="00922659" w:rsidRPr="00922659" w:rsidRDefault="00922659" w:rsidP="0092265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:rsidR="00922659" w:rsidRDefault="00922659">
      <w:pPr>
        <w:rPr>
          <w:rFonts w:ascii="Arial" w:eastAsia="Times New Roman" w:hAnsi="Arial" w:cs="Arial"/>
          <w:b/>
          <w:bCs/>
          <w:color w:val="000000"/>
          <w:lang w:eastAsia="nb-NO"/>
        </w:rPr>
      </w:pPr>
      <w:r>
        <w:rPr>
          <w:rFonts w:ascii="Arial" w:eastAsia="Times New Roman" w:hAnsi="Arial" w:cs="Arial"/>
          <w:b/>
          <w:bCs/>
          <w:color w:val="000000"/>
          <w:lang w:eastAsia="nb-NO"/>
        </w:rPr>
        <w:br w:type="page"/>
      </w:r>
    </w:p>
    <w:p w:rsidR="00922659" w:rsidRPr="00922659" w:rsidRDefault="00922659" w:rsidP="00922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922659">
        <w:rPr>
          <w:rFonts w:ascii="Arial" w:eastAsia="Times New Roman" w:hAnsi="Arial" w:cs="Arial"/>
          <w:b/>
          <w:bCs/>
          <w:color w:val="000000"/>
          <w:lang w:eastAsia="nb-NO"/>
        </w:rPr>
        <w:lastRenderedPageBreak/>
        <w:t>Individuell plan for læring og utvikling (IPLU)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2"/>
        <w:gridCol w:w="6510"/>
      </w:tblGrid>
      <w:tr w:rsidR="00922659" w:rsidRPr="00922659" w:rsidTr="00922659"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color w:val="000000"/>
                <w:lang w:eastAsia="nb-NO"/>
              </w:rPr>
              <w:t>Utarbeidet dato:</w:t>
            </w:r>
          </w:p>
        </w:tc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color w:val="000000"/>
                <w:lang w:eastAsia="nb-NO"/>
              </w:rPr>
              <w:t>Hvem som har gitt den spesialpedagogiske hjelpen og hatt den løpende kontakten med barnet. Navn/stilling</w:t>
            </w:r>
          </w:p>
        </w:tc>
      </w:tr>
      <w:tr w:rsidR="00922659" w:rsidRPr="00922659" w:rsidTr="00922659">
        <w:trPr>
          <w:trHeight w:val="214"/>
        </w:trPr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</w:p>
        </w:tc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</w:p>
        </w:tc>
      </w:tr>
      <w:tr w:rsidR="00922659" w:rsidRPr="00922659" w:rsidTr="00922659"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color w:val="000000"/>
                <w:lang w:eastAsia="nb-NO"/>
              </w:rPr>
              <w:t>Vurdert og justert dato:</w:t>
            </w:r>
          </w:p>
        </w:tc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color w:val="000000"/>
                <w:lang w:eastAsia="nb-NO"/>
              </w:rPr>
              <w:t>Hvem som har deltatt i vurderingsarbeidet. Navn/stilling</w:t>
            </w:r>
          </w:p>
        </w:tc>
      </w:tr>
      <w:tr w:rsidR="00922659" w:rsidRPr="00922659" w:rsidTr="00922659"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2659" w:rsidRPr="00922659" w:rsidRDefault="00922659" w:rsidP="009226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b-NO"/>
              </w:rPr>
            </w:pPr>
          </w:p>
        </w:tc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2659" w:rsidRPr="00922659" w:rsidRDefault="00922659" w:rsidP="009226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b-NO"/>
              </w:rPr>
            </w:pPr>
          </w:p>
        </w:tc>
      </w:tr>
      <w:tr w:rsidR="00922659" w:rsidRPr="00922659" w:rsidTr="00922659"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2659" w:rsidRPr="00922659" w:rsidRDefault="00922659" w:rsidP="009226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b-NO"/>
              </w:rPr>
            </w:pPr>
          </w:p>
        </w:tc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2659" w:rsidRPr="00922659" w:rsidRDefault="00922659" w:rsidP="009226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b-NO"/>
              </w:rPr>
            </w:pPr>
          </w:p>
        </w:tc>
      </w:tr>
      <w:tr w:rsidR="00922659" w:rsidRPr="00922659" w:rsidTr="00922659"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2659" w:rsidRPr="00922659" w:rsidRDefault="00922659" w:rsidP="009226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b-NO"/>
              </w:rPr>
            </w:pPr>
          </w:p>
        </w:tc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2659" w:rsidRPr="00922659" w:rsidRDefault="00922659" w:rsidP="009226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b-NO"/>
              </w:rPr>
            </w:pPr>
          </w:p>
        </w:tc>
      </w:tr>
      <w:tr w:rsidR="00922659" w:rsidRPr="00922659" w:rsidTr="00922659"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2659" w:rsidRPr="00922659" w:rsidRDefault="00922659" w:rsidP="009226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b-NO"/>
              </w:rPr>
            </w:pPr>
          </w:p>
        </w:tc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2659" w:rsidRPr="00922659" w:rsidRDefault="00922659" w:rsidP="009226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b-NO"/>
              </w:rPr>
            </w:pPr>
          </w:p>
        </w:tc>
      </w:tr>
      <w:tr w:rsidR="00922659" w:rsidRPr="00922659" w:rsidTr="00922659"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2659" w:rsidRPr="00922659" w:rsidRDefault="00922659" w:rsidP="009226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b-NO"/>
              </w:rPr>
            </w:pPr>
          </w:p>
        </w:tc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2659" w:rsidRPr="00922659" w:rsidRDefault="00922659" w:rsidP="009226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b-NO"/>
              </w:rPr>
            </w:pPr>
          </w:p>
        </w:tc>
      </w:tr>
      <w:tr w:rsidR="00922659" w:rsidRPr="00922659" w:rsidTr="00922659"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2659" w:rsidRPr="00922659" w:rsidRDefault="00922659" w:rsidP="009226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b-NO"/>
              </w:rPr>
            </w:pPr>
          </w:p>
        </w:tc>
        <w:tc>
          <w:tcPr>
            <w:tcW w:w="6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2659" w:rsidRPr="00922659" w:rsidRDefault="00922659" w:rsidP="009226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nb-NO"/>
              </w:rPr>
            </w:pPr>
          </w:p>
        </w:tc>
      </w:tr>
    </w:tbl>
    <w:p w:rsidR="00922659" w:rsidRPr="00922659" w:rsidRDefault="00922659" w:rsidP="0092265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:rsidR="00922659" w:rsidRPr="00922659" w:rsidRDefault="00922659" w:rsidP="00922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922659">
        <w:rPr>
          <w:rFonts w:ascii="Arial" w:eastAsia="Times New Roman" w:hAnsi="Arial" w:cs="Arial"/>
          <w:b/>
          <w:bCs/>
          <w:color w:val="000000"/>
          <w:lang w:eastAsia="nb-NO"/>
        </w:rPr>
        <w:t>Vurdering av mål (beskriv barnets utvikling og hvordan det er tilrettelagt for barnets mestring)</w:t>
      </w:r>
    </w:p>
    <w:tbl>
      <w:tblPr>
        <w:tblW w:w="9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922659" w:rsidRPr="00922659" w:rsidTr="009226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color w:val="000000"/>
                <w:lang w:eastAsia="nb-NO"/>
              </w:rPr>
              <w:t>Mål:</w:t>
            </w:r>
          </w:p>
        </w:tc>
      </w:tr>
      <w:tr w:rsidR="00922659" w:rsidRPr="00922659" w:rsidTr="009226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color w:val="000000"/>
                <w:lang w:eastAsia="nb-NO"/>
              </w:rPr>
              <w:t>Tegn på fremgang:</w:t>
            </w:r>
          </w:p>
          <w:p w:rsidR="00922659" w:rsidRPr="00922659" w:rsidRDefault="00922659" w:rsidP="009226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br/>
            </w:r>
            <w:r w:rsidRPr="00922659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br/>
            </w:r>
            <w:r w:rsidRPr="00922659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br/>
            </w:r>
          </w:p>
        </w:tc>
      </w:tr>
      <w:tr w:rsidR="00922659" w:rsidRPr="00922659" w:rsidTr="009226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color w:val="000000"/>
                <w:lang w:eastAsia="nb-NO"/>
              </w:rPr>
              <w:t>Beskrivelse av tilrettelegging og arbeidsmetoder som er gjennomført for å nå målet:</w:t>
            </w:r>
          </w:p>
          <w:p w:rsidR="00922659" w:rsidRPr="00922659" w:rsidRDefault="00922659" w:rsidP="009226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br/>
            </w:r>
            <w:r w:rsidRPr="00922659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br/>
            </w:r>
            <w:r w:rsidRPr="00922659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br/>
            </w:r>
          </w:p>
        </w:tc>
      </w:tr>
      <w:tr w:rsidR="00922659" w:rsidRPr="00922659" w:rsidTr="009226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color w:val="000000"/>
                <w:lang w:eastAsia="nb-NO"/>
              </w:rPr>
              <w:t>Vurdering:</w:t>
            </w:r>
          </w:p>
          <w:p w:rsidR="00922659" w:rsidRPr="00922659" w:rsidRDefault="00922659" w:rsidP="009226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br/>
            </w:r>
            <w:r w:rsidRPr="00922659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br/>
            </w:r>
            <w:r w:rsidRPr="00922659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br/>
            </w:r>
          </w:p>
        </w:tc>
      </w:tr>
    </w:tbl>
    <w:p w:rsidR="00922659" w:rsidRDefault="00922659">
      <w:r>
        <w:br w:type="page"/>
      </w:r>
    </w:p>
    <w:tbl>
      <w:tblPr>
        <w:tblW w:w="9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922659" w:rsidRPr="00922659" w:rsidTr="009226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color w:val="000000"/>
                <w:lang w:eastAsia="nb-NO"/>
              </w:rPr>
              <w:lastRenderedPageBreak/>
              <w:t>Mål:</w:t>
            </w:r>
          </w:p>
        </w:tc>
      </w:tr>
      <w:tr w:rsidR="00922659" w:rsidRPr="00922659" w:rsidTr="009226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color w:val="000000"/>
                <w:lang w:eastAsia="nb-NO"/>
              </w:rPr>
              <w:t>Tegn på fremgang:</w:t>
            </w:r>
          </w:p>
          <w:p w:rsidR="00922659" w:rsidRPr="00922659" w:rsidRDefault="00922659" w:rsidP="009226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br/>
            </w:r>
            <w:r w:rsidRPr="00922659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br/>
            </w:r>
          </w:p>
        </w:tc>
      </w:tr>
      <w:tr w:rsidR="00922659" w:rsidRPr="00922659" w:rsidTr="009226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color w:val="000000"/>
                <w:lang w:eastAsia="nb-NO"/>
              </w:rPr>
              <w:t>Beskrivelse av tilrettelegging og arbeidsmetoder som er gjennomført for å nå målet:</w:t>
            </w:r>
          </w:p>
          <w:p w:rsidR="00922659" w:rsidRPr="00922659" w:rsidRDefault="00922659" w:rsidP="009226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br/>
            </w:r>
            <w:r w:rsidRPr="00922659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br/>
            </w:r>
          </w:p>
        </w:tc>
      </w:tr>
      <w:tr w:rsidR="00922659" w:rsidRPr="00922659" w:rsidTr="009226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color w:val="000000"/>
                <w:lang w:eastAsia="nb-NO"/>
              </w:rPr>
              <w:t>Vurdering:</w:t>
            </w:r>
          </w:p>
          <w:p w:rsidR="00922659" w:rsidRPr="00922659" w:rsidRDefault="00922659" w:rsidP="009226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br/>
            </w:r>
            <w:r w:rsidRPr="00922659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br/>
            </w:r>
          </w:p>
        </w:tc>
      </w:tr>
      <w:tr w:rsidR="00922659" w:rsidRPr="00922659" w:rsidTr="009226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color w:val="000000"/>
                <w:lang w:eastAsia="nb-NO"/>
              </w:rPr>
              <w:t>Mål: </w:t>
            </w:r>
          </w:p>
        </w:tc>
      </w:tr>
      <w:tr w:rsidR="00922659" w:rsidRPr="00922659" w:rsidTr="009226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color w:val="000000"/>
                <w:lang w:eastAsia="nb-NO"/>
              </w:rPr>
              <w:t>Tegn på fremgang:</w:t>
            </w:r>
          </w:p>
          <w:p w:rsidR="00922659" w:rsidRPr="00922659" w:rsidRDefault="00922659" w:rsidP="009226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br/>
            </w:r>
            <w:r w:rsidRPr="00922659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br/>
            </w:r>
          </w:p>
        </w:tc>
      </w:tr>
      <w:tr w:rsidR="00922659" w:rsidRPr="00922659" w:rsidTr="009226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color w:val="000000"/>
                <w:lang w:eastAsia="nb-NO"/>
              </w:rPr>
              <w:t>Beskrivelse av tilrettelegging og arbeidsmetoder som er gjennomført for å nå målet:</w:t>
            </w:r>
          </w:p>
          <w:p w:rsidR="00922659" w:rsidRPr="00922659" w:rsidRDefault="00922659" w:rsidP="009226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br/>
            </w:r>
            <w:r w:rsidRPr="00922659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br/>
            </w:r>
          </w:p>
        </w:tc>
      </w:tr>
      <w:tr w:rsidR="00922659" w:rsidRPr="00922659" w:rsidTr="009226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color w:val="000000"/>
                <w:lang w:eastAsia="nb-NO"/>
              </w:rPr>
              <w:t>Vurdering:</w:t>
            </w:r>
          </w:p>
          <w:p w:rsidR="00922659" w:rsidRPr="00922659" w:rsidRDefault="00922659" w:rsidP="009226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br/>
            </w:r>
            <w:r w:rsidRPr="00922659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br/>
            </w:r>
          </w:p>
        </w:tc>
      </w:tr>
    </w:tbl>
    <w:p w:rsidR="00922659" w:rsidRPr="00922659" w:rsidRDefault="00922659" w:rsidP="0092265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:rsidR="00922659" w:rsidRPr="00922659" w:rsidRDefault="00922659" w:rsidP="00922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922659">
        <w:rPr>
          <w:rFonts w:ascii="Arial" w:eastAsia="Times New Roman" w:hAnsi="Arial" w:cs="Arial"/>
          <w:b/>
          <w:bCs/>
          <w:color w:val="000000"/>
          <w:lang w:eastAsia="nb-NO"/>
        </w:rPr>
        <w:t>Vurdering av barnets beste</w:t>
      </w:r>
    </w:p>
    <w:tbl>
      <w:tblPr>
        <w:tblW w:w="9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922659" w:rsidRPr="00922659" w:rsidTr="009226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color w:val="000000"/>
                <w:lang w:eastAsia="nb-NO"/>
              </w:rPr>
              <w:t>Beskriv hvordan barnet er hørt og barnets egen opplevelse av barnehagehverdagen:</w:t>
            </w:r>
          </w:p>
          <w:p w:rsidR="00922659" w:rsidRPr="00922659" w:rsidRDefault="00922659" w:rsidP="009226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br/>
            </w:r>
          </w:p>
        </w:tc>
      </w:tr>
      <w:tr w:rsidR="00922659" w:rsidRPr="00922659" w:rsidTr="009226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color w:val="000000"/>
                <w:lang w:eastAsia="nb-NO"/>
              </w:rPr>
              <w:t>Beskriv hvordan barnets beste er vurdert:</w:t>
            </w:r>
          </w:p>
          <w:p w:rsidR="00922659" w:rsidRPr="00922659" w:rsidRDefault="00922659" w:rsidP="009226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br/>
            </w:r>
          </w:p>
        </w:tc>
      </w:tr>
    </w:tbl>
    <w:p w:rsidR="00922659" w:rsidRPr="00922659" w:rsidRDefault="00922659" w:rsidP="0092265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:rsidR="00922659" w:rsidRPr="00922659" w:rsidRDefault="00922659" w:rsidP="00922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922659">
        <w:rPr>
          <w:rFonts w:ascii="Arial" w:eastAsia="Times New Roman" w:hAnsi="Arial" w:cs="Arial"/>
          <w:b/>
          <w:bCs/>
          <w:color w:val="000000"/>
          <w:lang w:eastAsia="nb-NO"/>
        </w:rPr>
        <w:lastRenderedPageBreak/>
        <w:t>Vurdering av samarbeid</w:t>
      </w:r>
    </w:p>
    <w:tbl>
      <w:tblPr>
        <w:tblW w:w="9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922659" w:rsidRPr="00922659" w:rsidTr="009226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color w:val="000000"/>
                <w:lang w:eastAsia="nb-NO"/>
              </w:rPr>
              <w:t>Foreldre (beskriv hvordan foresatte har vært involvert i arbeidet med IPLU, og hvem som har hatt ansvaret for dialogen med foresatte): </w:t>
            </w:r>
          </w:p>
          <w:p w:rsidR="00922659" w:rsidRPr="00922659" w:rsidRDefault="00922659" w:rsidP="009226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</w:p>
        </w:tc>
      </w:tr>
      <w:tr w:rsidR="00922659" w:rsidRPr="00922659" w:rsidTr="009226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color w:val="000000"/>
                <w:lang w:eastAsia="nb-NO"/>
              </w:rPr>
              <w:t>Barnehage (beskriv hva som er gjort for å skape helhet og sammenheng mellom det spesialpedagogiske tilbudet og det allmennpedagogiske tilbudet):</w:t>
            </w:r>
          </w:p>
          <w:p w:rsidR="00922659" w:rsidRPr="00922659" w:rsidRDefault="00922659" w:rsidP="009226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br/>
            </w:r>
          </w:p>
        </w:tc>
      </w:tr>
      <w:tr w:rsidR="00922659" w:rsidRPr="00922659" w:rsidTr="009226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color w:val="000000"/>
                <w:lang w:eastAsia="nb-NO"/>
              </w:rPr>
              <w:t>PPT: </w:t>
            </w:r>
          </w:p>
          <w:p w:rsidR="00922659" w:rsidRPr="00922659" w:rsidRDefault="00922659" w:rsidP="009226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br/>
            </w:r>
          </w:p>
        </w:tc>
      </w:tr>
      <w:tr w:rsidR="00922659" w:rsidRPr="00922659" w:rsidTr="009226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color w:val="000000"/>
                <w:lang w:eastAsia="nb-NO"/>
              </w:rPr>
              <w:t>Andre instanser:</w:t>
            </w:r>
          </w:p>
          <w:p w:rsidR="00922659" w:rsidRPr="00922659" w:rsidRDefault="00922659" w:rsidP="009226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br/>
            </w:r>
            <w:r w:rsidRPr="00922659"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  <w:br/>
            </w:r>
          </w:p>
        </w:tc>
      </w:tr>
    </w:tbl>
    <w:p w:rsidR="00922659" w:rsidRPr="00922659" w:rsidRDefault="00922659" w:rsidP="0092265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:rsidR="00922659" w:rsidRPr="00922659" w:rsidRDefault="00922659" w:rsidP="00922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922659">
        <w:rPr>
          <w:rFonts w:ascii="Arial" w:eastAsia="Times New Roman" w:hAnsi="Arial" w:cs="Arial"/>
          <w:b/>
          <w:bCs/>
          <w:color w:val="000000"/>
          <w:lang w:eastAsia="nb-NO"/>
        </w:rPr>
        <w:t>Vurdering av videre behov</w:t>
      </w:r>
    </w:p>
    <w:tbl>
      <w:tblPr>
        <w:tblW w:w="9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922659" w:rsidRPr="00922659" w:rsidTr="009226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color w:val="000000"/>
                <w:lang w:eastAsia="nb-NO"/>
              </w:rPr>
              <w:t>Har barnet fortsatt behov for spesialpedagogisk hjelp - bør noe endres: </w:t>
            </w:r>
          </w:p>
          <w:p w:rsidR="00922659" w:rsidRPr="00922659" w:rsidRDefault="00922659" w:rsidP="009226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</w:p>
        </w:tc>
      </w:tr>
      <w:tr w:rsidR="00922659" w:rsidRPr="00922659" w:rsidTr="009226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22659" w:rsidRPr="00922659" w:rsidRDefault="00922659" w:rsidP="009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  <w:r w:rsidRPr="00922659">
              <w:rPr>
                <w:rFonts w:ascii="Arial" w:eastAsia="Times New Roman" w:hAnsi="Arial" w:cs="Arial"/>
                <w:color w:val="000000"/>
                <w:lang w:eastAsia="nb-NO"/>
              </w:rPr>
              <w:t>Er det behov for gjentatt sakkyndig vurdering?</w:t>
            </w:r>
          </w:p>
          <w:p w:rsidR="00922659" w:rsidRPr="00922659" w:rsidRDefault="00922659" w:rsidP="009226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</w:p>
        </w:tc>
      </w:tr>
    </w:tbl>
    <w:p w:rsidR="00510326" w:rsidRDefault="00922659">
      <w:r w:rsidRPr="00922659">
        <w:rPr>
          <w:rFonts w:ascii="Times New Roman" w:eastAsia="Times New Roman" w:hAnsi="Times New Roman" w:cs="Times New Roman"/>
          <w:sz w:val="24"/>
          <w:szCs w:val="24"/>
          <w:lang w:eastAsia="nb-NO"/>
        </w:rPr>
        <w:br/>
      </w:r>
      <w:r w:rsidRPr="00922659">
        <w:rPr>
          <w:rFonts w:ascii="Times New Roman" w:eastAsia="Times New Roman" w:hAnsi="Times New Roman" w:cs="Times New Roman"/>
          <w:sz w:val="24"/>
          <w:szCs w:val="24"/>
          <w:lang w:eastAsia="nb-NO"/>
        </w:rPr>
        <w:br/>
      </w:r>
      <w:r w:rsidRPr="00922659">
        <w:rPr>
          <w:rFonts w:ascii="Times New Roman" w:eastAsia="Times New Roman" w:hAnsi="Times New Roman" w:cs="Times New Roman"/>
          <w:sz w:val="24"/>
          <w:szCs w:val="24"/>
          <w:lang w:eastAsia="nb-NO"/>
        </w:rPr>
        <w:br/>
      </w:r>
      <w:r w:rsidRPr="00922659">
        <w:rPr>
          <w:rFonts w:ascii="Times New Roman" w:eastAsia="Times New Roman" w:hAnsi="Times New Roman" w:cs="Times New Roman"/>
          <w:sz w:val="24"/>
          <w:szCs w:val="24"/>
          <w:lang w:eastAsia="nb-NO"/>
        </w:rPr>
        <w:br/>
      </w:r>
      <w:r w:rsidRPr="00922659">
        <w:rPr>
          <w:rFonts w:ascii="Times New Roman" w:eastAsia="Times New Roman" w:hAnsi="Times New Roman" w:cs="Times New Roman"/>
          <w:sz w:val="24"/>
          <w:szCs w:val="24"/>
          <w:lang w:eastAsia="nb-NO"/>
        </w:rPr>
        <w:br/>
      </w:r>
      <w:r w:rsidRPr="00922659">
        <w:rPr>
          <w:rFonts w:ascii="Times New Roman" w:eastAsia="Times New Roman" w:hAnsi="Times New Roman" w:cs="Times New Roman"/>
          <w:sz w:val="24"/>
          <w:szCs w:val="24"/>
          <w:lang w:eastAsia="nb-NO"/>
        </w:rPr>
        <w:br/>
      </w:r>
      <w:r w:rsidRPr="00922659">
        <w:rPr>
          <w:rFonts w:ascii="Times New Roman" w:eastAsia="Times New Roman" w:hAnsi="Times New Roman" w:cs="Times New Roman"/>
          <w:sz w:val="24"/>
          <w:szCs w:val="24"/>
          <w:lang w:eastAsia="nb-NO"/>
        </w:rPr>
        <w:br/>
      </w:r>
    </w:p>
    <w:sectPr w:rsidR="005103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659"/>
    <w:rsid w:val="00492FDA"/>
    <w:rsid w:val="00510326"/>
    <w:rsid w:val="00922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8664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226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table" w:styleId="Tabellrutenett">
    <w:name w:val="Table Grid"/>
    <w:basedOn w:val="Vanligtabell"/>
    <w:uiPriority w:val="39"/>
    <w:rsid w:val="009226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320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ÅRSRAPPORT FOR SPESIALPEDAGOGISK HJELP.dotx</Template>
  <TotalTime>11</TotalTime>
  <Pages>4</Pages>
  <Words>322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LK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Siw Hege Aslaksen Tøstibakken</dc:creator>
  <cp:keywords/>
  <dc:description/>
  <cp:lastModifiedBy>Siw Hege Aslaksen Tøstibakken</cp:lastModifiedBy>
  <cp:revision>1</cp:revision>
  <dcterms:created xsi:type="dcterms:W3CDTF">2023-02-16T12:33:00Z</dcterms:created>
  <dcterms:modified xsi:type="dcterms:W3CDTF">2023-02-16T12:44:00Z</dcterms:modified>
</cp:coreProperties>
</file>